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997E3" w14:textId="6A0DFCCC" w:rsidR="7B821EFE" w:rsidRDefault="7B821EFE" w:rsidP="7B821EFE"/>
    <w:p w14:paraId="59587346" w14:textId="2FFB4F4A" w:rsidR="00361128" w:rsidRDefault="00361128" w:rsidP="00BE10E3">
      <w:pPr>
        <w:tabs>
          <w:tab w:val="left" w:pos="2400"/>
          <w:tab w:val="left" w:pos="2835"/>
        </w:tabs>
      </w:pPr>
    </w:p>
    <w:p w14:paraId="571D9B7B" w14:textId="706FB927" w:rsidR="00BE10E3" w:rsidRDefault="005662F9" w:rsidP="005662F9">
      <w:pPr>
        <w:tabs>
          <w:tab w:val="left" w:pos="1935"/>
          <w:tab w:val="left" w:pos="2835"/>
          <w:tab w:val="left" w:pos="3570"/>
        </w:tabs>
      </w:pPr>
      <w:r>
        <w:tab/>
      </w:r>
      <w:r>
        <w:tab/>
      </w:r>
      <w:r>
        <w:tab/>
      </w:r>
    </w:p>
    <w:p w14:paraId="2E52DB02" w14:textId="18C2E6A5" w:rsidR="008C13BA" w:rsidRDefault="008C13BA" w:rsidP="7B821EFE"/>
    <w:p w14:paraId="0D1279B0" w14:textId="49563123" w:rsidR="7B821EFE" w:rsidRDefault="7B821EFE" w:rsidP="7B821EFE"/>
    <w:p w14:paraId="622B54D0" w14:textId="58428F95" w:rsidR="7B821EFE" w:rsidRDefault="7B821EFE" w:rsidP="7B821EFE"/>
    <w:p w14:paraId="3BA8B651" w14:textId="77777777" w:rsidR="00CC3062" w:rsidRDefault="00CC3062" w:rsidP="001F0B5C"/>
    <w:p w14:paraId="52670C0E" w14:textId="070C586F" w:rsidR="00CC3062" w:rsidRDefault="00284E73" w:rsidP="00CC3062">
      <w:pPr>
        <w:tabs>
          <w:tab w:val="left" w:pos="4320"/>
        </w:tabs>
      </w:pPr>
      <w:r w:rsidRPr="00284E73">
        <w:rPr>
          <w:b/>
          <w:bCs/>
        </w:rPr>
        <w:t>To:</w:t>
      </w:r>
      <w:r>
        <w:t xml:space="preserve"> </w:t>
      </w:r>
      <w:r w:rsidR="00496A95">
        <w:t>BCCD Corrections Officers</w:t>
      </w:r>
    </w:p>
    <w:p w14:paraId="56464BA1" w14:textId="77777777" w:rsidR="00284E73" w:rsidRDefault="00284E73" w:rsidP="00CC3062">
      <w:pPr>
        <w:tabs>
          <w:tab w:val="left" w:pos="4320"/>
        </w:tabs>
      </w:pPr>
    </w:p>
    <w:p w14:paraId="61D03175" w14:textId="0B0701D7" w:rsidR="00284E73" w:rsidRDefault="00284E73" w:rsidP="00CC3062">
      <w:pPr>
        <w:tabs>
          <w:tab w:val="left" w:pos="4320"/>
        </w:tabs>
      </w:pPr>
      <w:r w:rsidRPr="00284E73">
        <w:rPr>
          <w:b/>
          <w:bCs/>
        </w:rPr>
        <w:t>From:</w:t>
      </w:r>
      <w:r>
        <w:t xml:space="preserve"> </w:t>
      </w:r>
      <w:r w:rsidR="00BE10E3">
        <w:t>Lieutenant</w:t>
      </w:r>
      <w:r w:rsidR="00771D03">
        <w:t xml:space="preserve"> L. Ammons</w:t>
      </w:r>
    </w:p>
    <w:p w14:paraId="0B064AC5" w14:textId="77777777" w:rsidR="00284E73" w:rsidRDefault="00284E73" w:rsidP="00CC3062">
      <w:pPr>
        <w:tabs>
          <w:tab w:val="left" w:pos="4320"/>
        </w:tabs>
      </w:pPr>
    </w:p>
    <w:p w14:paraId="0B6F2550" w14:textId="6CC5C890" w:rsidR="00284E73" w:rsidRDefault="00284E73" w:rsidP="00CC3062">
      <w:pPr>
        <w:tabs>
          <w:tab w:val="left" w:pos="4320"/>
        </w:tabs>
      </w:pPr>
      <w:r w:rsidRPr="22233542">
        <w:rPr>
          <w:b/>
          <w:bCs/>
        </w:rPr>
        <w:t>Date:</w:t>
      </w:r>
      <w:r w:rsidR="00496A95">
        <w:t xml:space="preserve"> </w:t>
      </w:r>
      <w:r w:rsidR="488B022A">
        <w:t>July</w:t>
      </w:r>
      <w:r w:rsidR="0027542F">
        <w:t xml:space="preserve"> </w:t>
      </w:r>
      <w:r w:rsidR="0EA8A6E1">
        <w:t>14</w:t>
      </w:r>
      <w:r w:rsidR="0027542F">
        <w:t>, 202</w:t>
      </w:r>
      <w:r w:rsidR="00626CDE">
        <w:t>6</w:t>
      </w:r>
    </w:p>
    <w:p w14:paraId="41F714F3" w14:textId="77777777" w:rsidR="00284E73" w:rsidRDefault="00284E73" w:rsidP="00CC3062">
      <w:pPr>
        <w:tabs>
          <w:tab w:val="left" w:pos="4320"/>
        </w:tabs>
      </w:pPr>
    </w:p>
    <w:p w14:paraId="3EEB9288" w14:textId="1962F7C1" w:rsidR="000A6F3A" w:rsidRDefault="00284E73" w:rsidP="00CC3062">
      <w:pPr>
        <w:tabs>
          <w:tab w:val="left" w:pos="4320"/>
        </w:tabs>
      </w:pPr>
      <w:r w:rsidRPr="00284E73">
        <w:rPr>
          <w:b/>
          <w:bCs/>
        </w:rPr>
        <w:t>Subject:</w:t>
      </w:r>
      <w:r w:rsidR="00B8102B">
        <w:t xml:space="preserve"> </w:t>
      </w:r>
      <w:r w:rsidR="006911E8">
        <w:t>Field Training Officer</w:t>
      </w:r>
      <w:r w:rsidR="00475161">
        <w:t xml:space="preserve"> </w:t>
      </w:r>
      <w:r w:rsidR="006911E8">
        <w:t xml:space="preserve">(FTO)- Vacancy </w:t>
      </w:r>
    </w:p>
    <w:p w14:paraId="6E614697" w14:textId="76C6877D" w:rsidR="000A6F3A" w:rsidRDefault="000A6F3A" w:rsidP="00CC3062">
      <w:pPr>
        <w:tabs>
          <w:tab w:val="left" w:pos="4320"/>
        </w:tabs>
      </w:pPr>
    </w:p>
    <w:p w14:paraId="33A4483B" w14:textId="3A796ADC" w:rsidR="00496A95" w:rsidRPr="006911E8" w:rsidRDefault="00F62CFD" w:rsidP="00496A95">
      <w:r>
        <w:t xml:space="preserve">The Department is seeking </w:t>
      </w:r>
      <w:r w:rsidR="3DE57EF7" w:rsidRPr="34C19F51">
        <w:rPr>
          <w:b/>
          <w:bCs/>
          <w:u w:val="single"/>
        </w:rPr>
        <w:t>THREE</w:t>
      </w:r>
      <w:r w:rsidRPr="34C19F51">
        <w:rPr>
          <w:b/>
          <w:bCs/>
        </w:rPr>
        <w:t xml:space="preserve"> </w:t>
      </w:r>
      <w:r>
        <w:t>additional Field Training Officer</w:t>
      </w:r>
      <w:r w:rsidR="34DC8A13">
        <w:t>s</w:t>
      </w:r>
      <w:r w:rsidR="62E84C31">
        <w:t>.</w:t>
      </w:r>
      <w:r>
        <w:t xml:space="preserve"> The</w:t>
      </w:r>
      <w:r w:rsidR="006911E8">
        <w:t xml:space="preserve"> </w:t>
      </w:r>
      <w:r w:rsidR="006A573F">
        <w:t>vacanc</w:t>
      </w:r>
      <w:r w:rsidR="662F75BA">
        <w:t>ies</w:t>
      </w:r>
      <w:r w:rsidR="006A573F">
        <w:t xml:space="preserve"> </w:t>
      </w:r>
      <w:r w:rsidR="5B915B2A">
        <w:t>are</w:t>
      </w:r>
      <w:r>
        <w:t xml:space="preserve"> currently</w:t>
      </w:r>
      <w:r w:rsidR="006911E8">
        <w:t xml:space="preserve"> on A</w:t>
      </w:r>
      <w:r w:rsidR="43BD10CF">
        <w:t xml:space="preserve"> and C</w:t>
      </w:r>
      <w:r w:rsidR="00F82ABF">
        <w:t xml:space="preserve"> squad</w:t>
      </w:r>
      <w:r w:rsidR="14335B8D">
        <w:t>s</w:t>
      </w:r>
      <w:bookmarkStart w:id="0" w:name="_Hlk189738753"/>
      <w:r>
        <w:t xml:space="preserve">. </w:t>
      </w:r>
      <w:r w:rsidR="00496A95">
        <w:t>All interested officers will need to</w:t>
      </w:r>
      <w:r w:rsidR="000E0AF8">
        <w:t xml:space="preserve"> Indicate on the </w:t>
      </w:r>
      <w:r w:rsidR="008C63C2">
        <w:t>sign-up</w:t>
      </w:r>
      <w:r w:rsidR="000E0AF8">
        <w:t xml:space="preserve"> sheet if they </w:t>
      </w:r>
      <w:r w:rsidR="000E0AF8" w:rsidRPr="34C19F51">
        <w:rPr>
          <w:u w:val="single"/>
        </w:rPr>
        <w:t>will</w:t>
      </w:r>
      <w:r w:rsidR="000E0AF8">
        <w:t xml:space="preserve"> or </w:t>
      </w:r>
      <w:r w:rsidR="000E0AF8" w:rsidRPr="34C19F51">
        <w:rPr>
          <w:u w:val="single"/>
        </w:rPr>
        <w:t>will not</w:t>
      </w:r>
      <w:r w:rsidR="000E0AF8">
        <w:t xml:space="preserve"> test and</w:t>
      </w:r>
      <w:r w:rsidR="00496A95">
        <w:t xml:space="preserve"> have a letter of interest and supervisor’s endorsement letter turned into Lt. </w:t>
      </w:r>
      <w:r w:rsidR="008623FC">
        <w:t>Ammons</w:t>
      </w:r>
      <w:r w:rsidR="00496A95">
        <w:t xml:space="preserve"> by</w:t>
      </w:r>
      <w:r w:rsidR="00496A95" w:rsidRPr="34C19F51">
        <w:rPr>
          <w:b/>
          <w:bCs/>
          <w:u w:val="single"/>
        </w:rPr>
        <w:t xml:space="preserve"> </w:t>
      </w:r>
      <w:r w:rsidR="771F3A04" w:rsidRPr="34C19F51">
        <w:rPr>
          <w:b/>
          <w:bCs/>
          <w:u w:val="single"/>
        </w:rPr>
        <w:t>July 2</w:t>
      </w:r>
      <w:r w:rsidR="1F7F88F1" w:rsidRPr="34C19F51">
        <w:rPr>
          <w:b/>
          <w:bCs/>
          <w:u w:val="single"/>
        </w:rPr>
        <w:t>6</w:t>
      </w:r>
      <w:r w:rsidR="00CB0C75" w:rsidRPr="34C19F51">
        <w:rPr>
          <w:b/>
          <w:bCs/>
          <w:u w:val="single"/>
        </w:rPr>
        <w:t>, 2026</w:t>
      </w:r>
      <w:r w:rsidR="008623FC" w:rsidRPr="34C19F51">
        <w:rPr>
          <w:b/>
          <w:bCs/>
          <w:u w:val="single"/>
        </w:rPr>
        <w:t>.</w:t>
      </w:r>
      <w:bookmarkEnd w:id="0"/>
    </w:p>
    <w:p w14:paraId="4073D753" w14:textId="77777777" w:rsidR="00496A95" w:rsidRDefault="00496A95" w:rsidP="00496A95">
      <w:pPr>
        <w:rPr>
          <w:b/>
        </w:rPr>
      </w:pPr>
    </w:p>
    <w:p w14:paraId="0E3B38BD" w14:textId="26D8C531" w:rsidR="006911E8" w:rsidRDefault="006911E8" w:rsidP="006911E8">
      <w:r>
        <w:t>The goal is to establish a total of</w:t>
      </w:r>
      <w:r w:rsidR="0B0D6D2B">
        <w:t xml:space="preserve"> two</w:t>
      </w:r>
      <w:r>
        <w:t xml:space="preserve"> Field Training Officers on each operations squad. Applicants may be required to move to a different squad to fill the vacancy if the position is offered and accepted. </w:t>
      </w:r>
    </w:p>
    <w:p w14:paraId="1C990D82" w14:textId="58401BAC" w:rsidR="50D50E28" w:rsidRDefault="50D50E28"/>
    <w:p w14:paraId="742BF259" w14:textId="61A5AEC4" w:rsidR="459060BB" w:rsidRDefault="459060BB" w:rsidP="50D50E28">
      <w:pPr>
        <w:spacing w:line="259" w:lineRule="auto"/>
        <w:rPr>
          <w:rFonts w:ascii="Calibri" w:eastAsia="Calibri" w:hAnsi="Calibri" w:cs="Calibri"/>
        </w:rPr>
      </w:pPr>
      <w:r w:rsidRPr="50D50E28">
        <w:rPr>
          <w:rFonts w:ascii="Calibri" w:eastAsia="Calibri" w:hAnsi="Calibri" w:cs="Calibri"/>
          <w:color w:val="000000" w:themeColor="text1"/>
        </w:rPr>
        <w:t xml:space="preserve">Submission Method: Please send </w:t>
      </w:r>
      <w:r w:rsidRPr="50D50E28">
        <w:rPr>
          <w:rFonts w:ascii="Calibri" w:eastAsia="Calibri" w:hAnsi="Calibri" w:cs="Calibri"/>
          <w:b/>
          <w:bCs/>
          <w:color w:val="000000" w:themeColor="text1"/>
          <w:u w:val="single"/>
        </w:rPr>
        <w:t>one</w:t>
      </w:r>
      <w:r w:rsidRPr="50D50E28">
        <w:rPr>
          <w:rFonts w:ascii="Calibri" w:eastAsia="Calibri" w:hAnsi="Calibri" w:cs="Calibri"/>
          <w:color w:val="000000" w:themeColor="text1"/>
        </w:rPr>
        <w:t xml:space="preserve"> email to</w:t>
      </w:r>
      <w:r w:rsidRPr="50D50E28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hyperlink r:id="rId11">
        <w:r w:rsidRPr="50D50E28">
          <w:rPr>
            <w:rStyle w:val="Hyperlink"/>
            <w:b/>
            <w:bCs/>
          </w:rPr>
          <w:t>bccdlieutenants@co.benton.wa.us</w:t>
        </w:r>
      </w:hyperlink>
    </w:p>
    <w:p w14:paraId="241F9B22" w14:textId="69BAC2D7" w:rsidR="006911E8" w:rsidRDefault="37223DC3" w:rsidP="7564BFFF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 w:rsidRPr="7564BFFF">
        <w:rPr>
          <w:rFonts w:ascii="Calibri" w:eastAsia="Calibri" w:hAnsi="Calibri" w:cs="Calibri"/>
          <w:b/>
          <w:bCs/>
          <w:color w:val="000000" w:themeColor="text1"/>
        </w:rPr>
        <w:t xml:space="preserve">Letter of recommendation </w:t>
      </w:r>
    </w:p>
    <w:p w14:paraId="3F3259AD" w14:textId="6188D5AB" w:rsidR="006911E8" w:rsidRDefault="37223DC3" w:rsidP="7564BFFF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 w:rsidRPr="7564BFFF">
        <w:rPr>
          <w:rFonts w:ascii="Calibri" w:eastAsia="Calibri" w:hAnsi="Calibri" w:cs="Calibri"/>
          <w:b/>
          <w:bCs/>
          <w:color w:val="000000" w:themeColor="text1"/>
        </w:rPr>
        <w:t>Letter of interest</w:t>
      </w:r>
    </w:p>
    <w:p w14:paraId="47D5BEA1" w14:textId="3CB456A3" w:rsidR="7564BFFF" w:rsidRDefault="7564BFFF" w:rsidP="7564BFFF"/>
    <w:p w14:paraId="36BD5E50" w14:textId="10FC6EC6" w:rsidR="006911E8" w:rsidRPr="00475161" w:rsidRDefault="006911E8" w:rsidP="00475161">
      <w:pPr>
        <w:pStyle w:val="ListParagraph"/>
        <w:numPr>
          <w:ilvl w:val="0"/>
          <w:numId w:val="3"/>
        </w:numPr>
        <w:rPr>
          <w:bCs/>
        </w:rPr>
      </w:pPr>
      <w:r>
        <w:t xml:space="preserve">The </w:t>
      </w:r>
      <w:r w:rsidRPr="00A201A1">
        <w:t>testing date</w:t>
      </w:r>
      <w:r>
        <w:t xml:space="preserve">(s) will be scheduled with the applicants once all the applications have been received. </w:t>
      </w:r>
    </w:p>
    <w:p w14:paraId="713E6206" w14:textId="77777777" w:rsidR="00496A95" w:rsidRDefault="00496A95" w:rsidP="00496A95">
      <w:bookmarkStart w:id="1" w:name="_Hlk189738848"/>
    </w:p>
    <w:p w14:paraId="245C2189" w14:textId="47EE4117" w:rsidR="00496A95" w:rsidRDefault="00496A95" w:rsidP="00475161">
      <w:pPr>
        <w:pStyle w:val="ListParagraph"/>
        <w:numPr>
          <w:ilvl w:val="0"/>
          <w:numId w:val="3"/>
        </w:numPr>
      </w:pPr>
      <w:r>
        <w:t>All applicants will need to have completed FTO</w:t>
      </w:r>
      <w:r w:rsidR="26D81A24">
        <w:t xml:space="preserve">, </w:t>
      </w:r>
      <w:r w:rsidR="549918FB">
        <w:t>must have</w:t>
      </w:r>
      <w:r w:rsidR="7D95F4C2">
        <w:t xml:space="preserve"> successfully </w:t>
      </w:r>
      <w:r w:rsidR="549918FB">
        <w:t xml:space="preserve">completed </w:t>
      </w:r>
      <w:r w:rsidR="28E1173A">
        <w:t xml:space="preserve">the </w:t>
      </w:r>
      <w:r w:rsidR="549918FB">
        <w:t>C</w:t>
      </w:r>
      <w:r w:rsidR="26D81A24">
        <w:t>orrections Officer</w:t>
      </w:r>
      <w:r w:rsidR="134E4DA2">
        <w:t xml:space="preserve"> </w:t>
      </w:r>
      <w:r w:rsidR="22C73733">
        <w:t>A</w:t>
      </w:r>
      <w:r w:rsidR="134E4DA2">
        <w:t>cademy</w:t>
      </w:r>
      <w:r w:rsidR="3B3BACE8">
        <w:t>. In addition, elidable officers must</w:t>
      </w:r>
      <w:r>
        <w:t xml:space="preserve"> have displayed dependability, rational decision making and be knowledgeable of department policies.</w:t>
      </w:r>
    </w:p>
    <w:p w14:paraId="662B9749" w14:textId="77777777" w:rsidR="00475161" w:rsidRDefault="00475161" w:rsidP="00475161">
      <w:pPr>
        <w:ind w:left="360"/>
      </w:pPr>
    </w:p>
    <w:p w14:paraId="645EC1F3" w14:textId="32DE9DA9" w:rsidR="00475161" w:rsidRDefault="00475161" w:rsidP="00475161">
      <w:pPr>
        <w:pStyle w:val="ListParagraph"/>
        <w:numPr>
          <w:ilvl w:val="0"/>
          <w:numId w:val="3"/>
        </w:numPr>
      </w:pPr>
      <w:r>
        <w:t xml:space="preserve">The interview will consist of an oral interview and will be subject to questioning regarding policy and procedures pertaining to policy and procedures of the jail.  </w:t>
      </w:r>
    </w:p>
    <w:p w14:paraId="7C11DDDA" w14:textId="77777777" w:rsidR="00475161" w:rsidRDefault="00475161" w:rsidP="00475161">
      <w:pPr>
        <w:pStyle w:val="ListParagraph"/>
      </w:pPr>
    </w:p>
    <w:bookmarkEnd w:id="1"/>
    <w:p w14:paraId="7D070125" w14:textId="1884E66A" w:rsidR="006D7E61" w:rsidRDefault="5A93639D" w:rsidP="7564BFFF">
      <w:pPr>
        <w:pStyle w:val="ListParagraph"/>
        <w:numPr>
          <w:ilvl w:val="0"/>
          <w:numId w:val="3"/>
        </w:numPr>
      </w:pPr>
      <w:r w:rsidRPr="7564BFFF">
        <w:rPr>
          <w:rFonts w:ascii="Calibri" w:eastAsia="Calibri" w:hAnsi="Calibri" w:cs="Calibri"/>
          <w:color w:val="000000" w:themeColor="text1"/>
        </w:rPr>
        <w:t xml:space="preserve">Successful candidates must be willing to attend the required training once it becomes available. </w:t>
      </w:r>
      <w:r w:rsidRPr="7564BFFF">
        <w:t xml:space="preserve"> </w:t>
      </w:r>
    </w:p>
    <w:p w14:paraId="3299D04D" w14:textId="51D8DB29" w:rsidR="006D7E61" w:rsidRDefault="006D7E61" w:rsidP="7564BFFF"/>
    <w:p w14:paraId="075C8EC9" w14:textId="04DE7529" w:rsidR="006D7E61" w:rsidRDefault="006D7E61" w:rsidP="00CC3062">
      <w:pPr>
        <w:tabs>
          <w:tab w:val="left" w:pos="4320"/>
        </w:tabs>
      </w:pPr>
    </w:p>
    <w:p w14:paraId="65416BF3" w14:textId="6C91BF08" w:rsidR="006D7E61" w:rsidRDefault="006D7E61" w:rsidP="00CC3062">
      <w:pPr>
        <w:tabs>
          <w:tab w:val="left" w:pos="4320"/>
        </w:tabs>
      </w:pPr>
    </w:p>
    <w:p w14:paraId="23688787" w14:textId="07A1D793" w:rsidR="008974C6" w:rsidRDefault="00874228" w:rsidP="00CC3062">
      <w:pPr>
        <w:tabs>
          <w:tab w:val="left" w:pos="4320"/>
        </w:tabs>
      </w:pPr>
      <w:r>
        <w:t xml:space="preserve">Lieutenant </w:t>
      </w:r>
      <w:r w:rsidR="004B5F8F">
        <w:t>L. Ammon</w:t>
      </w:r>
      <w:r w:rsidR="0153A248">
        <w:t>s</w:t>
      </w:r>
    </w:p>
    <w:p w14:paraId="7C23F924" w14:textId="77777777" w:rsidR="00CC3062" w:rsidRDefault="00CC3062" w:rsidP="001F0B5C"/>
    <w:sectPr w:rsidR="00CC3062" w:rsidSect="00361128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72AB7" w14:textId="77777777" w:rsidR="00B5099C" w:rsidRDefault="00B5099C" w:rsidP="001F0B5C">
      <w:r>
        <w:separator/>
      </w:r>
    </w:p>
  </w:endnote>
  <w:endnote w:type="continuationSeparator" w:id="0">
    <w:p w14:paraId="3CD00715" w14:textId="77777777" w:rsidR="00B5099C" w:rsidRDefault="00B5099C" w:rsidP="001F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75E11" w14:textId="77777777" w:rsidR="001F0B5C" w:rsidRDefault="001F0B5C">
    <w:pPr>
      <w:pStyle w:val="Footer"/>
    </w:pPr>
    <w:r>
      <w:rPr>
        <w:noProof/>
      </w:rPr>
      <w:drawing>
        <wp:anchor distT="0" distB="0" distL="114300" distR="114300" simplePos="0" relativeHeight="251658245" behindDoc="1" locked="1" layoutInCell="1" allowOverlap="1" wp14:anchorId="04BAF542" wp14:editId="135F996E">
          <wp:simplePos x="0" y="0"/>
          <wp:positionH relativeFrom="page">
            <wp:posOffset>0</wp:posOffset>
          </wp:positionH>
          <wp:positionV relativeFrom="page">
            <wp:posOffset>9144000</wp:posOffset>
          </wp:positionV>
          <wp:extent cx="7772400" cy="91440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C-Letterhead-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558DCA21" wp14:editId="3B904488">
              <wp:simplePos x="0" y="0"/>
              <wp:positionH relativeFrom="page">
                <wp:posOffset>7013575</wp:posOffset>
              </wp:positionH>
              <wp:positionV relativeFrom="page">
                <wp:posOffset>9389110</wp:posOffset>
              </wp:positionV>
              <wp:extent cx="384048" cy="310896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048" cy="3108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11A1C6" w14:textId="77777777" w:rsidR="001F0B5C" w:rsidRPr="00802B9D" w:rsidRDefault="001F0B5C" w:rsidP="001F0B5C">
                          <w:pPr>
                            <w:jc w:val="center"/>
                            <w:rPr>
                              <w:rFonts w:ascii="Helvetica" w:hAnsi="Helvetica"/>
                              <w:b/>
                              <w:color w:val="244B5A"/>
                            </w:rPr>
                          </w:pP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begin"/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instrText xml:space="preserve"> PAGE  \* MERGEFORMAT </w:instrText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separate"/>
                          </w:r>
                          <w:r w:rsidR="001F2AAE">
                            <w:rPr>
                              <w:rFonts w:ascii="Helvetica" w:hAnsi="Helvetica"/>
                              <w:b/>
                              <w:noProof/>
                              <w:color w:val="244B5A"/>
                            </w:rPr>
                            <w:t>2</w:t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DCA2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552.25pt;margin-top:739.3pt;width:30.25pt;height:24.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" filled="f" stroked="f">
              <v:textbox>
                <w:txbxContent>
                  <w:p w14:paraId="6811A1C6" w14:textId="77777777" w:rsidR="001F0B5C" w:rsidRPr="00802B9D" w:rsidRDefault="001F0B5C" w:rsidP="001F0B5C">
                    <w:pPr>
                      <w:jc w:val="center"/>
                      <w:rPr>
                        <w:rFonts w:ascii="Helvetica" w:hAnsi="Helvetica"/>
                        <w:b/>
                        <w:color w:val="244B5A"/>
                      </w:rPr>
                    </w:pP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begin"/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instrText xml:space="preserve"> PAGE  \* MERGEFORMAT </w:instrText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separate"/>
                    </w:r>
                    <w:r w:rsidR="001F2AAE">
                      <w:rPr>
                        <w:rFonts w:ascii="Helvetica" w:hAnsi="Helvetica"/>
                        <w:b/>
                        <w:noProof/>
                        <w:color w:val="244B5A"/>
                      </w:rPr>
                      <w:t>2</w:t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0587D" w14:textId="77777777" w:rsidR="001F0B5C" w:rsidRDefault="001F0B5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7076077E" wp14:editId="7B0A737E">
              <wp:simplePos x="0" y="0"/>
              <wp:positionH relativeFrom="page">
                <wp:posOffset>7013575</wp:posOffset>
              </wp:positionH>
              <wp:positionV relativeFrom="page">
                <wp:posOffset>9391650</wp:posOffset>
              </wp:positionV>
              <wp:extent cx="383540" cy="31051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354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758197" w14:textId="77777777" w:rsidR="001F0B5C" w:rsidRPr="00802B9D" w:rsidRDefault="001F0B5C" w:rsidP="001F0B5C">
                          <w:pPr>
                            <w:jc w:val="center"/>
                            <w:rPr>
                              <w:rFonts w:ascii="Helvetica" w:hAnsi="Helvetica"/>
                              <w:b/>
                              <w:color w:val="244B5A"/>
                            </w:rPr>
                          </w:pP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begin"/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instrText xml:space="preserve"> PAGE  \* MERGEFORMAT </w:instrText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separate"/>
                          </w:r>
                          <w:r w:rsidR="00130E2D">
                            <w:rPr>
                              <w:rFonts w:ascii="Helvetica" w:hAnsi="Helvetica"/>
                              <w:b/>
                              <w:noProof/>
                              <w:color w:val="244B5A"/>
                            </w:rPr>
                            <w:t>1</w:t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76077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552.25pt;margin-top:739.5pt;width:30.2pt;height:24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" filled="f" stroked="f">
              <v:textbox>
                <w:txbxContent>
                  <w:p w14:paraId="21758197" w14:textId="77777777" w:rsidR="001F0B5C" w:rsidRPr="00802B9D" w:rsidRDefault="001F0B5C" w:rsidP="001F0B5C">
                    <w:pPr>
                      <w:jc w:val="center"/>
                      <w:rPr>
                        <w:rFonts w:ascii="Helvetica" w:hAnsi="Helvetica"/>
                        <w:b/>
                        <w:color w:val="244B5A"/>
                      </w:rPr>
                    </w:pP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begin"/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instrText xml:space="preserve"> PAGE  \* MERGEFORMAT </w:instrText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separate"/>
                    </w:r>
                    <w:r w:rsidR="00130E2D">
                      <w:rPr>
                        <w:rFonts w:ascii="Helvetica" w:hAnsi="Helvetica"/>
                        <w:b/>
                        <w:noProof/>
                        <w:color w:val="244B5A"/>
                      </w:rPr>
                      <w:t>1</w:t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1" layoutInCell="1" allowOverlap="1" wp14:anchorId="5AFD9964" wp14:editId="4DF26B77">
          <wp:simplePos x="0" y="0"/>
          <wp:positionH relativeFrom="page">
            <wp:posOffset>0</wp:posOffset>
          </wp:positionH>
          <wp:positionV relativeFrom="page">
            <wp:posOffset>9144000</wp:posOffset>
          </wp:positionV>
          <wp:extent cx="7772400" cy="91440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C-Letterhead-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4E529" w14:textId="77777777" w:rsidR="00B5099C" w:rsidRDefault="00B5099C" w:rsidP="001F0B5C">
      <w:r>
        <w:separator/>
      </w:r>
    </w:p>
  </w:footnote>
  <w:footnote w:type="continuationSeparator" w:id="0">
    <w:p w14:paraId="3407FC47" w14:textId="77777777" w:rsidR="00B5099C" w:rsidRDefault="00B5099C" w:rsidP="001F0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B821EFE" w14:paraId="6D6345EB" w14:textId="77777777" w:rsidTr="7B821EFE">
      <w:trPr>
        <w:trHeight w:val="300"/>
      </w:trPr>
      <w:tc>
        <w:tcPr>
          <w:tcW w:w="3600" w:type="dxa"/>
        </w:tcPr>
        <w:p w14:paraId="522DD3B9" w14:textId="22F2398C" w:rsidR="7B821EFE" w:rsidRDefault="7B821EFE" w:rsidP="7B821EFE">
          <w:pPr>
            <w:pStyle w:val="Header"/>
            <w:ind w:left="-115"/>
          </w:pPr>
        </w:p>
      </w:tc>
      <w:tc>
        <w:tcPr>
          <w:tcW w:w="3600" w:type="dxa"/>
        </w:tcPr>
        <w:p w14:paraId="225E615B" w14:textId="55834687" w:rsidR="7B821EFE" w:rsidRDefault="7B821EFE" w:rsidP="7B821EFE">
          <w:pPr>
            <w:pStyle w:val="Header"/>
            <w:jc w:val="center"/>
          </w:pPr>
        </w:p>
      </w:tc>
      <w:tc>
        <w:tcPr>
          <w:tcW w:w="3600" w:type="dxa"/>
        </w:tcPr>
        <w:p w14:paraId="502DA092" w14:textId="1571BE1D" w:rsidR="7B821EFE" w:rsidRDefault="7B821EFE" w:rsidP="7B821EFE">
          <w:pPr>
            <w:pStyle w:val="Header"/>
            <w:ind w:right="-115"/>
            <w:jc w:val="right"/>
          </w:pPr>
        </w:p>
      </w:tc>
    </w:tr>
  </w:tbl>
  <w:p w14:paraId="337C89B0" w14:textId="2FF55737" w:rsidR="7B821EFE" w:rsidRDefault="7B821EFE" w:rsidP="7B821E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C69C" w14:textId="77777777" w:rsidR="001F0B5C" w:rsidRDefault="0036112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8A1E881" wp14:editId="66616132">
              <wp:simplePos x="0" y="0"/>
              <wp:positionH relativeFrom="margin">
                <wp:align>left</wp:align>
              </wp:positionH>
              <wp:positionV relativeFrom="paragraph">
                <wp:posOffset>228600</wp:posOffset>
              </wp:positionV>
              <wp:extent cx="2743200" cy="65024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65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452C41" w14:textId="77777777" w:rsidR="00361128" w:rsidRPr="00361128" w:rsidRDefault="00361128">
                          <w:pPr>
                            <w:rPr>
                              <w:rFonts w:ascii="Helvetica" w:hAnsi="Helvetica"/>
                              <w:b/>
                              <w:bCs/>
                              <w:color w:val="244B5A"/>
                            </w:rPr>
                          </w:pPr>
                          <w:r w:rsidRPr="00361128">
                            <w:rPr>
                              <w:rFonts w:ascii="Helvetica" w:hAnsi="Helvetica"/>
                              <w:b/>
                              <w:bCs/>
                              <w:color w:val="244B5A"/>
                            </w:rPr>
                            <w:t xml:space="preserve">Benton County </w:t>
                          </w:r>
                        </w:p>
                        <w:p w14:paraId="69BF7747" w14:textId="77777777" w:rsidR="001F0B5C" w:rsidRDefault="00361128">
                          <w:pPr>
                            <w:rPr>
                              <w:rFonts w:ascii="Helvetica" w:hAnsi="Helvetica"/>
                              <w:b/>
                              <w:bCs/>
                              <w:color w:val="244B5A"/>
                            </w:rPr>
                          </w:pPr>
                          <w:r w:rsidRPr="00361128">
                            <w:rPr>
                              <w:rFonts w:ascii="Helvetica" w:hAnsi="Helvetica"/>
                              <w:b/>
                              <w:bCs/>
                              <w:color w:val="244B5A"/>
                            </w:rPr>
                            <w:t>Corrections Department</w:t>
                          </w:r>
                        </w:p>
                        <w:p w14:paraId="714FCB70" w14:textId="7B6FC278" w:rsidR="00361128" w:rsidRPr="00802B9D" w:rsidRDefault="00BE10E3" w:rsidP="00361128">
                          <w:pPr>
                            <w:spacing w:before="80"/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Rob Guerrero</w:t>
                          </w:r>
                          <w:r w:rsidR="007D59C2"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 xml:space="preserve"> </w:t>
                          </w:r>
                          <w:r w:rsidR="007D59C2"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Chief of Corrections</w:t>
                          </w:r>
                        </w:p>
                        <w:p w14:paraId="1D3C7011" w14:textId="77777777" w:rsidR="00361128" w:rsidRPr="00361128" w:rsidRDefault="00361128">
                          <w:pPr>
                            <w:rPr>
                              <w:rFonts w:ascii="Helvetica" w:hAnsi="Helvetica"/>
                              <w:b/>
                              <w:bCs/>
                              <w:color w:val="244B5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A1E8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18pt;width:3in;height:51.2pt;z-index:25165824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" filled="f" stroked="f">
              <v:textbox>
                <w:txbxContent>
                  <w:p w14:paraId="25452C41" w14:textId="77777777" w:rsidR="00361128" w:rsidRPr="00361128" w:rsidRDefault="00361128">
                    <w:pPr>
                      <w:rPr>
                        <w:rFonts w:ascii="Helvetica" w:hAnsi="Helvetica"/>
                        <w:b/>
                        <w:bCs/>
                        <w:color w:val="244B5A"/>
                      </w:rPr>
                    </w:pPr>
                    <w:r w:rsidRPr="00361128">
                      <w:rPr>
                        <w:rFonts w:ascii="Helvetica" w:hAnsi="Helvetica"/>
                        <w:b/>
                        <w:bCs/>
                        <w:color w:val="244B5A"/>
                      </w:rPr>
                      <w:t xml:space="preserve">Benton County </w:t>
                    </w:r>
                  </w:p>
                  <w:p w14:paraId="69BF7747" w14:textId="77777777" w:rsidR="001F0B5C" w:rsidRDefault="00361128">
                    <w:pPr>
                      <w:rPr>
                        <w:rFonts w:ascii="Helvetica" w:hAnsi="Helvetica"/>
                        <w:b/>
                        <w:bCs/>
                        <w:color w:val="244B5A"/>
                      </w:rPr>
                    </w:pPr>
                    <w:r w:rsidRPr="00361128">
                      <w:rPr>
                        <w:rFonts w:ascii="Helvetica" w:hAnsi="Helvetica"/>
                        <w:b/>
                        <w:bCs/>
                        <w:color w:val="244B5A"/>
                      </w:rPr>
                      <w:t>Corrections Department</w:t>
                    </w:r>
                  </w:p>
                  <w:p w14:paraId="714FCB70" w14:textId="7B6FC278" w:rsidR="00361128" w:rsidRPr="00802B9D" w:rsidRDefault="00BE10E3" w:rsidP="00361128">
                    <w:pPr>
                      <w:spacing w:before="80"/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Rob Guerrero</w:t>
                    </w:r>
                    <w:r w:rsidR="007D59C2"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 xml:space="preserve"> </w:t>
                    </w:r>
                    <w:r w:rsidR="007D59C2"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Chief of Corrections</w:t>
                    </w:r>
                  </w:p>
                  <w:p w14:paraId="1D3C7011" w14:textId="77777777" w:rsidR="00361128" w:rsidRPr="00361128" w:rsidRDefault="00361128">
                    <w:pPr>
                      <w:rPr>
                        <w:rFonts w:ascii="Helvetica" w:hAnsi="Helvetica"/>
                        <w:b/>
                        <w:bCs/>
                        <w:color w:val="244B5A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F0B5C">
      <w:rPr>
        <w:noProof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40DAAE2E" wp14:editId="2058ED95">
              <wp:simplePos x="0" y="0"/>
              <wp:positionH relativeFrom="page">
                <wp:posOffset>4663440</wp:posOffset>
              </wp:positionH>
              <wp:positionV relativeFrom="page">
                <wp:posOffset>687070</wp:posOffset>
              </wp:positionV>
              <wp:extent cx="2587625" cy="648970"/>
              <wp:effectExtent l="0" t="0" r="0" b="1143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7625" cy="648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55E987" w14:textId="77777777" w:rsidR="001F0B5C" w:rsidRPr="00802B9D" w:rsidRDefault="00361128" w:rsidP="001F0B5C">
                          <w:pPr>
                            <w:jc w:val="right"/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7122 W Okanogan Place</w:t>
                          </w:r>
                        </w:p>
                        <w:p w14:paraId="38ECCC77" w14:textId="77777777" w:rsidR="001F0B5C" w:rsidRPr="00802B9D" w:rsidRDefault="00361128" w:rsidP="001F0B5C">
                          <w:pPr>
                            <w:jc w:val="right"/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Kennewick, WA 99336</w:t>
                          </w:r>
                        </w:p>
                        <w:p w14:paraId="6F6CC4B3" w14:textId="77777777" w:rsidR="001F0B5C" w:rsidRPr="00802B9D" w:rsidRDefault="001F0B5C" w:rsidP="001F0B5C">
                          <w:pPr>
                            <w:jc w:val="right"/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</w:pPr>
                          <w:r w:rsidRPr="00802B9D"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 xml:space="preserve">(509) </w:t>
                          </w:r>
                          <w:r w:rsidR="00361128"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786-5613</w:t>
                          </w:r>
                          <w:r w:rsidRPr="00802B9D"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AC2EE34" w14:textId="77777777" w:rsidR="001F0B5C" w:rsidRPr="00802B9D" w:rsidRDefault="001F0B5C" w:rsidP="001F0B5C">
                          <w:pPr>
                            <w:jc w:val="right"/>
                            <w:rPr>
                              <w:rFonts w:ascii="Helvetica" w:hAnsi="Helvetica"/>
                              <w:b/>
                              <w:color w:val="244B5A"/>
                              <w:sz w:val="18"/>
                              <w:szCs w:val="18"/>
                            </w:rPr>
                          </w:pP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  <w:sz w:val="18"/>
                              <w:szCs w:val="18"/>
                            </w:rPr>
                            <w:t>co.benton.wa.us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DAAE2E" id="Text Box 4" o:spid="_x0000_s1028" type="#_x0000_t202" style="position:absolute;margin-left:367.2pt;margin-top:54.1pt;width:203.75pt;height:51.1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" filled="f" stroked="f">
              <v:textbox>
                <w:txbxContent>
                  <w:p w14:paraId="5655E987" w14:textId="77777777" w:rsidR="001F0B5C" w:rsidRPr="00802B9D" w:rsidRDefault="00361128" w:rsidP="001F0B5C">
                    <w:pPr>
                      <w:jc w:val="right"/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7122 W Okanogan Place</w:t>
                    </w:r>
                  </w:p>
                  <w:p w14:paraId="38ECCC77" w14:textId="77777777" w:rsidR="001F0B5C" w:rsidRPr="00802B9D" w:rsidRDefault="00361128" w:rsidP="001F0B5C">
                    <w:pPr>
                      <w:jc w:val="right"/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Kennewick, WA 99336</w:t>
                    </w:r>
                  </w:p>
                  <w:p w14:paraId="6F6CC4B3" w14:textId="77777777" w:rsidR="001F0B5C" w:rsidRPr="00802B9D" w:rsidRDefault="001F0B5C" w:rsidP="001F0B5C">
                    <w:pPr>
                      <w:jc w:val="right"/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</w:pPr>
                    <w:r w:rsidRPr="00802B9D"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 xml:space="preserve">(509) </w:t>
                    </w:r>
                    <w:r w:rsidR="00361128"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786-5613</w:t>
                    </w:r>
                    <w:r w:rsidRPr="00802B9D"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 xml:space="preserve"> </w:t>
                    </w:r>
                  </w:p>
                  <w:p w14:paraId="3AC2EE34" w14:textId="77777777" w:rsidR="001F0B5C" w:rsidRPr="00802B9D" w:rsidRDefault="001F0B5C" w:rsidP="001F0B5C">
                    <w:pPr>
                      <w:jc w:val="right"/>
                      <w:rPr>
                        <w:rFonts w:ascii="Helvetica" w:hAnsi="Helvetica"/>
                        <w:b/>
                        <w:color w:val="244B5A"/>
                        <w:sz w:val="18"/>
                        <w:szCs w:val="18"/>
                      </w:rPr>
                    </w:pPr>
                    <w:r w:rsidRPr="00802B9D">
                      <w:rPr>
                        <w:rFonts w:ascii="Helvetica" w:hAnsi="Helvetica"/>
                        <w:b/>
                        <w:color w:val="244B5A"/>
                        <w:sz w:val="18"/>
                        <w:szCs w:val="18"/>
                      </w:rPr>
                      <w:t>co.benton.wa.us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F0B5C">
      <w:rPr>
        <w:noProof/>
      </w:rPr>
      <w:drawing>
        <wp:anchor distT="0" distB="0" distL="114300" distR="114300" simplePos="0" relativeHeight="251658240" behindDoc="1" locked="1" layoutInCell="1" allowOverlap="1" wp14:anchorId="0E9F42ED" wp14:editId="0ED730C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600151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C-Letterhead-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600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F9A"/>
    <w:multiLevelType w:val="hybridMultilevel"/>
    <w:tmpl w:val="4978F402"/>
    <w:lvl w:ilvl="0" w:tplc="8D963B4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902C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C680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100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B6FD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32E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46DF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9E8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7896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B0E3D"/>
    <w:multiLevelType w:val="hybridMultilevel"/>
    <w:tmpl w:val="BAB2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C57FF"/>
    <w:multiLevelType w:val="hybridMultilevel"/>
    <w:tmpl w:val="35A463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F3F4B"/>
    <w:multiLevelType w:val="hybridMultilevel"/>
    <w:tmpl w:val="B4E06C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464159">
    <w:abstractNumId w:val="0"/>
  </w:num>
  <w:num w:numId="2" w16cid:durableId="49965224">
    <w:abstractNumId w:val="1"/>
  </w:num>
  <w:num w:numId="3" w16cid:durableId="1450011230">
    <w:abstractNumId w:val="3"/>
  </w:num>
  <w:num w:numId="4" w16cid:durableId="478573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62"/>
    <w:rsid w:val="000138D0"/>
    <w:rsid w:val="00023020"/>
    <w:rsid w:val="000453ED"/>
    <w:rsid w:val="00051CDB"/>
    <w:rsid w:val="000539E5"/>
    <w:rsid w:val="00067B48"/>
    <w:rsid w:val="000760D9"/>
    <w:rsid w:val="00077F46"/>
    <w:rsid w:val="00085B00"/>
    <w:rsid w:val="000946D6"/>
    <w:rsid w:val="00094E7E"/>
    <w:rsid w:val="000A1D38"/>
    <w:rsid w:val="000A6F3A"/>
    <w:rsid w:val="000E0AF8"/>
    <w:rsid w:val="00107F9E"/>
    <w:rsid w:val="00110C37"/>
    <w:rsid w:val="00130247"/>
    <w:rsid w:val="00130E2D"/>
    <w:rsid w:val="00170377"/>
    <w:rsid w:val="00183FB5"/>
    <w:rsid w:val="001953E1"/>
    <w:rsid w:val="001B46E1"/>
    <w:rsid w:val="001D18BE"/>
    <w:rsid w:val="001D6CCB"/>
    <w:rsid w:val="001E4BEE"/>
    <w:rsid w:val="001F0B5C"/>
    <w:rsid w:val="001F2AAE"/>
    <w:rsid w:val="00206A91"/>
    <w:rsid w:val="002343A5"/>
    <w:rsid w:val="0027542F"/>
    <w:rsid w:val="002766AB"/>
    <w:rsid w:val="00284E73"/>
    <w:rsid w:val="00285ABF"/>
    <w:rsid w:val="002933E6"/>
    <w:rsid w:val="00295390"/>
    <w:rsid w:val="0029608D"/>
    <w:rsid w:val="002B5D34"/>
    <w:rsid w:val="002C05F3"/>
    <w:rsid w:val="002C0895"/>
    <w:rsid w:val="002D0F92"/>
    <w:rsid w:val="002E3745"/>
    <w:rsid w:val="00310159"/>
    <w:rsid w:val="00320FA4"/>
    <w:rsid w:val="003422A3"/>
    <w:rsid w:val="00361128"/>
    <w:rsid w:val="00396AF3"/>
    <w:rsid w:val="003A0E67"/>
    <w:rsid w:val="003A7F4E"/>
    <w:rsid w:val="003C29FB"/>
    <w:rsid w:val="003C2D4A"/>
    <w:rsid w:val="003D2309"/>
    <w:rsid w:val="003D4C58"/>
    <w:rsid w:val="003E1F29"/>
    <w:rsid w:val="003E7CA9"/>
    <w:rsid w:val="003F0D34"/>
    <w:rsid w:val="003F738E"/>
    <w:rsid w:val="003F76D5"/>
    <w:rsid w:val="004073A3"/>
    <w:rsid w:val="004143C5"/>
    <w:rsid w:val="00452E80"/>
    <w:rsid w:val="004663A1"/>
    <w:rsid w:val="00475161"/>
    <w:rsid w:val="00496A95"/>
    <w:rsid w:val="004B5F8F"/>
    <w:rsid w:val="004D6E2E"/>
    <w:rsid w:val="004D7C8B"/>
    <w:rsid w:val="004E64BF"/>
    <w:rsid w:val="004F3F4F"/>
    <w:rsid w:val="00503446"/>
    <w:rsid w:val="0051069C"/>
    <w:rsid w:val="00522CD8"/>
    <w:rsid w:val="005573E3"/>
    <w:rsid w:val="005662F9"/>
    <w:rsid w:val="00574DE3"/>
    <w:rsid w:val="00595412"/>
    <w:rsid w:val="005B1396"/>
    <w:rsid w:val="00620EFE"/>
    <w:rsid w:val="00626CDE"/>
    <w:rsid w:val="00627CEA"/>
    <w:rsid w:val="0067790B"/>
    <w:rsid w:val="00681B7F"/>
    <w:rsid w:val="00690D80"/>
    <w:rsid w:val="006911E8"/>
    <w:rsid w:val="006A43A1"/>
    <w:rsid w:val="006A573F"/>
    <w:rsid w:val="006B0DA8"/>
    <w:rsid w:val="006C2585"/>
    <w:rsid w:val="006C2B1D"/>
    <w:rsid w:val="006D7E61"/>
    <w:rsid w:val="00702ACE"/>
    <w:rsid w:val="00705243"/>
    <w:rsid w:val="00771D03"/>
    <w:rsid w:val="00775ECC"/>
    <w:rsid w:val="00784421"/>
    <w:rsid w:val="007D59C2"/>
    <w:rsid w:val="007E6244"/>
    <w:rsid w:val="007E62BA"/>
    <w:rsid w:val="00802356"/>
    <w:rsid w:val="00802B9D"/>
    <w:rsid w:val="00802C20"/>
    <w:rsid w:val="008064FA"/>
    <w:rsid w:val="00825A0C"/>
    <w:rsid w:val="00836550"/>
    <w:rsid w:val="008623FC"/>
    <w:rsid w:val="0087124E"/>
    <w:rsid w:val="00874228"/>
    <w:rsid w:val="00875BA0"/>
    <w:rsid w:val="00885F84"/>
    <w:rsid w:val="0089351E"/>
    <w:rsid w:val="008974C6"/>
    <w:rsid w:val="008C0418"/>
    <w:rsid w:val="008C13BA"/>
    <w:rsid w:val="008C63C2"/>
    <w:rsid w:val="008E7D86"/>
    <w:rsid w:val="008F4AEA"/>
    <w:rsid w:val="009369AC"/>
    <w:rsid w:val="00942300"/>
    <w:rsid w:val="0094500E"/>
    <w:rsid w:val="00961517"/>
    <w:rsid w:val="009922C6"/>
    <w:rsid w:val="00995C6B"/>
    <w:rsid w:val="009A7326"/>
    <w:rsid w:val="009B0B09"/>
    <w:rsid w:val="009C609E"/>
    <w:rsid w:val="009D0778"/>
    <w:rsid w:val="009D1960"/>
    <w:rsid w:val="00A41106"/>
    <w:rsid w:val="00A453AC"/>
    <w:rsid w:val="00A6362D"/>
    <w:rsid w:val="00A71B9D"/>
    <w:rsid w:val="00A735DF"/>
    <w:rsid w:val="00A85722"/>
    <w:rsid w:val="00A97310"/>
    <w:rsid w:val="00AC240F"/>
    <w:rsid w:val="00AD5179"/>
    <w:rsid w:val="00AF48CA"/>
    <w:rsid w:val="00B0300D"/>
    <w:rsid w:val="00B03E69"/>
    <w:rsid w:val="00B20014"/>
    <w:rsid w:val="00B330C2"/>
    <w:rsid w:val="00B50987"/>
    <w:rsid w:val="00B5099C"/>
    <w:rsid w:val="00B53E77"/>
    <w:rsid w:val="00B74F6C"/>
    <w:rsid w:val="00B8102B"/>
    <w:rsid w:val="00B83204"/>
    <w:rsid w:val="00BB5C6B"/>
    <w:rsid w:val="00BC0278"/>
    <w:rsid w:val="00BD248D"/>
    <w:rsid w:val="00BD505D"/>
    <w:rsid w:val="00BE10E3"/>
    <w:rsid w:val="00BF3E54"/>
    <w:rsid w:val="00C106AC"/>
    <w:rsid w:val="00C266BE"/>
    <w:rsid w:val="00C32C1D"/>
    <w:rsid w:val="00C34224"/>
    <w:rsid w:val="00C41ED4"/>
    <w:rsid w:val="00C932F9"/>
    <w:rsid w:val="00CB0C75"/>
    <w:rsid w:val="00CC02E1"/>
    <w:rsid w:val="00CC3062"/>
    <w:rsid w:val="00CD0A10"/>
    <w:rsid w:val="00CD6F4C"/>
    <w:rsid w:val="00D177E1"/>
    <w:rsid w:val="00D326BC"/>
    <w:rsid w:val="00D60B85"/>
    <w:rsid w:val="00D876B0"/>
    <w:rsid w:val="00D94B2C"/>
    <w:rsid w:val="00DA0878"/>
    <w:rsid w:val="00DC217C"/>
    <w:rsid w:val="00DD3BC0"/>
    <w:rsid w:val="00DE1E78"/>
    <w:rsid w:val="00DF0043"/>
    <w:rsid w:val="00DF55F5"/>
    <w:rsid w:val="00E06978"/>
    <w:rsid w:val="00E14E72"/>
    <w:rsid w:val="00E26EE9"/>
    <w:rsid w:val="00E36C4D"/>
    <w:rsid w:val="00E50F02"/>
    <w:rsid w:val="00E71895"/>
    <w:rsid w:val="00EB7DE5"/>
    <w:rsid w:val="00EC5219"/>
    <w:rsid w:val="00EC7CC4"/>
    <w:rsid w:val="00F0549A"/>
    <w:rsid w:val="00F061E2"/>
    <w:rsid w:val="00F22A26"/>
    <w:rsid w:val="00F3085C"/>
    <w:rsid w:val="00F4653F"/>
    <w:rsid w:val="00F62CFD"/>
    <w:rsid w:val="00F66516"/>
    <w:rsid w:val="00F7041D"/>
    <w:rsid w:val="00F7773C"/>
    <w:rsid w:val="00F82ABF"/>
    <w:rsid w:val="00F87420"/>
    <w:rsid w:val="00FC6B01"/>
    <w:rsid w:val="00FD3757"/>
    <w:rsid w:val="00FD474F"/>
    <w:rsid w:val="00FD665B"/>
    <w:rsid w:val="00FD7DD5"/>
    <w:rsid w:val="00FE5FC7"/>
    <w:rsid w:val="00FE6F00"/>
    <w:rsid w:val="00FF3B1C"/>
    <w:rsid w:val="0153A248"/>
    <w:rsid w:val="0B0D6D2B"/>
    <w:rsid w:val="0EA8A6E1"/>
    <w:rsid w:val="134E4DA2"/>
    <w:rsid w:val="14335B8D"/>
    <w:rsid w:val="15EFA12A"/>
    <w:rsid w:val="1EBB9E4C"/>
    <w:rsid w:val="1F7F88F1"/>
    <w:rsid w:val="22233542"/>
    <w:rsid w:val="22C73733"/>
    <w:rsid w:val="256FA769"/>
    <w:rsid w:val="26D81A24"/>
    <w:rsid w:val="28E1173A"/>
    <w:rsid w:val="28F517EA"/>
    <w:rsid w:val="2ACAAFB4"/>
    <w:rsid w:val="2E2E1C81"/>
    <w:rsid w:val="34C19F51"/>
    <w:rsid w:val="34DC8A13"/>
    <w:rsid w:val="37223DC3"/>
    <w:rsid w:val="39FDC92E"/>
    <w:rsid w:val="3B3BACE8"/>
    <w:rsid w:val="3C9B783B"/>
    <w:rsid w:val="3DE57EF7"/>
    <w:rsid w:val="43BD10CF"/>
    <w:rsid w:val="459060BB"/>
    <w:rsid w:val="47665D42"/>
    <w:rsid w:val="47A1E789"/>
    <w:rsid w:val="488B022A"/>
    <w:rsid w:val="48DEEE77"/>
    <w:rsid w:val="4B0A9DEC"/>
    <w:rsid w:val="50D50E28"/>
    <w:rsid w:val="549918FB"/>
    <w:rsid w:val="5A93639D"/>
    <w:rsid w:val="5AECCD18"/>
    <w:rsid w:val="5B915B2A"/>
    <w:rsid w:val="5D5505AD"/>
    <w:rsid w:val="5F19D826"/>
    <w:rsid w:val="62E84C31"/>
    <w:rsid w:val="6609CB1E"/>
    <w:rsid w:val="662F75BA"/>
    <w:rsid w:val="72310E26"/>
    <w:rsid w:val="7564BFFF"/>
    <w:rsid w:val="771F3A04"/>
    <w:rsid w:val="7B821EFE"/>
    <w:rsid w:val="7CC5BF77"/>
    <w:rsid w:val="7CE74C81"/>
    <w:rsid w:val="7D95F4C2"/>
    <w:rsid w:val="7EA249F7"/>
    <w:rsid w:val="7F00EFA5"/>
    <w:rsid w:val="7FBC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93C66"/>
  <w14:defaultImageDpi w14:val="32767"/>
  <w15:chartTrackingRefBased/>
  <w15:docId w15:val="{2AD60D61-DED0-4BFB-8F5A-AD93A9D1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C3062"/>
  </w:style>
  <w:style w:type="paragraph" w:styleId="Heading1">
    <w:name w:val="heading 1"/>
    <w:basedOn w:val="Normal"/>
    <w:next w:val="Normal"/>
    <w:link w:val="Heading1Char"/>
    <w:uiPriority w:val="9"/>
    <w:qFormat/>
    <w:rsid w:val="001F0B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B5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B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B5C"/>
  </w:style>
  <w:style w:type="paragraph" w:styleId="Footer">
    <w:name w:val="footer"/>
    <w:basedOn w:val="Normal"/>
    <w:link w:val="FooterChar"/>
    <w:uiPriority w:val="99"/>
    <w:unhideWhenUsed/>
    <w:rsid w:val="001F0B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B5C"/>
  </w:style>
  <w:style w:type="character" w:customStyle="1" w:styleId="Heading1Char">
    <w:name w:val="Heading 1 Char"/>
    <w:basedOn w:val="DefaultParagraphFont"/>
    <w:link w:val="Heading1"/>
    <w:uiPriority w:val="9"/>
    <w:rsid w:val="001F0B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B5C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24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33E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662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2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2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2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2F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50D50E2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5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ccdlieutenants@co.benton.wa.u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ts\Desktop\BCCD%20Applicants\Corrections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EF0F649F4C474A88DDD8427F7827D8" ma:contentTypeVersion="18" ma:contentTypeDescription="Create a new document." ma:contentTypeScope="" ma:versionID="1db1ade0a6209f7e5c717909eb6e3438">
  <xsd:schema xmlns:xsd="http://www.w3.org/2001/XMLSchema" xmlns:xs="http://www.w3.org/2001/XMLSchema" xmlns:p="http://schemas.microsoft.com/office/2006/metadata/properties" xmlns:ns2="6ce8f5af-dfba-4f8f-a9fb-64a76ebb260b" xmlns:ns3="883f8ccc-4a90-49ff-bf3c-51b4427646bf" targetNamespace="http://schemas.microsoft.com/office/2006/metadata/properties" ma:root="true" ma:fieldsID="fd439a5834c4bf8cc5a750849f413725" ns2:_="" ns3:_="">
    <xsd:import namespace="6ce8f5af-dfba-4f8f-a9fb-64a76ebb260b"/>
    <xsd:import namespace="883f8ccc-4a90-49ff-bf3c-51b4427646bf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8f5af-dfba-4f8f-a9fb-64a76ebb260b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ooking"/>
                        <xsd:enumeration value="Chaplaincy"/>
                        <xsd:enumeration value="Classification"/>
                        <xsd:enumeration value="Court"/>
                        <xsd:enumeration value="General"/>
                        <xsd:enumeration value="Inmate Forms"/>
                        <xsd:enumeration value="Medical"/>
                        <xsd:enumeration value="Officer Forms"/>
                        <xsd:enumeration value="Pod Operations"/>
                        <xsd:enumeration value="STG"/>
                        <xsd:enumeration value="Training"/>
                        <xsd:enumeration value="Transport"/>
                        <xsd:enumeration value="Truste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a28219a-c29d-4764-bc3c-925ec6e430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f8ccc-4a90-49ff-bf3c-51b4427646b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de662b1-cbf8-4be3-932d-556caab4e308}" ma:internalName="TaxCatchAll" ma:showField="CatchAllData" ma:web="883f8ccc-4a90-49ff-bf3c-51b4427646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e8f5af-dfba-4f8f-a9fb-64a76ebb260b">
      <Terms xmlns="http://schemas.microsoft.com/office/infopath/2007/PartnerControls"/>
    </lcf76f155ced4ddcb4097134ff3c332f>
    <Category xmlns="6ce8f5af-dfba-4f8f-a9fb-64a76ebb260b" xsi:nil="true"/>
    <TaxCatchAll xmlns="883f8ccc-4a90-49ff-bf3c-51b4427646bf" xsi:nil="true"/>
  </documentManagement>
</p:properties>
</file>

<file path=customXml/itemProps1.xml><?xml version="1.0" encoding="utf-8"?>
<ds:datastoreItem xmlns:ds="http://schemas.openxmlformats.org/officeDocument/2006/customXml" ds:itemID="{0288C019-B192-464D-A04B-D2336B9863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FB2425-666D-4247-A4D4-80CC37B57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8f5af-dfba-4f8f-a9fb-64a76ebb260b"/>
    <ds:schemaRef ds:uri="883f8ccc-4a90-49ff-bf3c-51b442764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AFCAB1-53C2-4AD8-9EF9-FC12D3CFE3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B3DCF8-6469-4E7F-9219-2EA0C6976135}">
  <ds:schemaRefs>
    <ds:schemaRef ds:uri="http://schemas.microsoft.com/office/2006/metadata/properties"/>
    <ds:schemaRef ds:uri="http://schemas.microsoft.com/office/infopath/2007/PartnerControls"/>
    <ds:schemaRef ds:uri="6ce8f5af-dfba-4f8f-a9fb-64a76ebb260b"/>
    <ds:schemaRef ds:uri="883f8ccc-4a90-49ff-bf3c-51b4427646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Corrections_Letterhead.dotx</Template>
  <TotalTime>1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Shelton</dc:creator>
  <cp:keywords/>
  <dc:description/>
  <cp:lastModifiedBy>Lacey Ammons</cp:lastModifiedBy>
  <cp:revision>3</cp:revision>
  <cp:lastPrinted>2026-04-06T19:44:00Z</cp:lastPrinted>
  <dcterms:created xsi:type="dcterms:W3CDTF">2026-07-14T18:58:00Z</dcterms:created>
  <dcterms:modified xsi:type="dcterms:W3CDTF">2026-07-14T19:21:00Z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0x01010086EF0F649F4C474A88DDD8427F7827D8</vt:lpwstr>
  </property>
  <property fmtid="{D5CDD505-2E9C-101B-9397-08002B2CF9AE}" pid="3" name="MediaServiceImageTags">
    <vt:lpwstr/>
  </property>
</Properties>
</file>